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B7E55" w14:textId="77777777" w:rsidR="003346EF" w:rsidRDefault="003346EF" w:rsidP="00125D9D">
      <w:pPr>
        <w:pStyle w:val="Ingenmellomrom"/>
        <w:rPr>
          <w:rFonts w:ascii="Arial" w:hAnsi="Arial" w:cs="Arial"/>
        </w:rPr>
      </w:pPr>
      <w:r w:rsidRPr="00125D9D">
        <w:rPr>
          <w:rFonts w:ascii="Arial" w:hAnsi="Arial" w:cs="Arial"/>
          <w:noProof/>
          <w:lang w:eastAsia="nb-NO"/>
        </w:rPr>
        <w:drawing>
          <wp:anchor distT="0" distB="0" distL="114300" distR="114300" simplePos="0" relativeHeight="251658240" behindDoc="1" locked="1" layoutInCell="1" allowOverlap="1" wp14:anchorId="3B1AA69B" wp14:editId="087651AB">
            <wp:simplePos x="0" y="0"/>
            <wp:positionH relativeFrom="column">
              <wp:posOffset>3384338</wp:posOffset>
            </wp:positionH>
            <wp:positionV relativeFrom="margin">
              <wp:posOffset>5424805</wp:posOffset>
            </wp:positionV>
            <wp:extent cx="7538400" cy="9543600"/>
            <wp:effectExtent l="876300" t="666750" r="862965" b="667385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0_Grein_lysgraa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6492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13857">
                      <a:off x="0" y="0"/>
                      <a:ext cx="7538400" cy="95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2E370" w14:textId="77777777" w:rsidR="003346EF" w:rsidRDefault="003346EF" w:rsidP="005F0805">
      <w:pPr>
        <w:pStyle w:val="Ingenmellomrom"/>
        <w:rPr>
          <w:rFonts w:ascii="Arial" w:hAnsi="Arial" w:cs="Arial"/>
        </w:rPr>
      </w:pPr>
    </w:p>
    <w:p w14:paraId="4691A25D" w14:textId="2ACFE043" w:rsidR="00125D9D" w:rsidRDefault="0097008B" w:rsidP="005F0805">
      <w:pPr>
        <w:pStyle w:val="Ingenmellomrom"/>
        <w:jc w:val="center"/>
        <w:rPr>
          <w:rFonts w:eastAsia="Times New Roman"/>
          <w:b/>
          <w:sz w:val="28"/>
        </w:rPr>
      </w:pPr>
      <w:r w:rsidRPr="000763A3">
        <w:rPr>
          <w:rFonts w:eastAsia="Times New Roman"/>
          <w:b/>
          <w:sz w:val="28"/>
        </w:rPr>
        <w:t xml:space="preserve">SØKNADSSKJEMA TIL TO ÅRS FORDYPNINGSSEMINAR I </w:t>
      </w:r>
      <w:r w:rsidRPr="000763A3">
        <w:rPr>
          <w:rFonts w:eastAsia="Times New Roman"/>
          <w:b/>
          <w:sz w:val="28"/>
        </w:rPr>
        <w:br/>
        <w:t>SEPREP UTDANNING I PSYKOTERAPI VED PSYKOSER</w:t>
      </w:r>
    </w:p>
    <w:p w14:paraId="03DB4588" w14:textId="0E07280F" w:rsidR="0097008B" w:rsidRDefault="0097008B" w:rsidP="00125D9D">
      <w:pPr>
        <w:pStyle w:val="Ingenmellomrom"/>
        <w:rPr>
          <w:rFonts w:eastAsia="Times New Roman"/>
          <w:b/>
          <w:sz w:val="2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2"/>
        <w:gridCol w:w="3529"/>
        <w:gridCol w:w="3530"/>
      </w:tblGrid>
      <w:tr w:rsidR="005F0805" w:rsidRPr="005F0805" w14:paraId="3BCE99F1" w14:textId="77777777" w:rsidTr="00124661">
        <w:tc>
          <w:tcPr>
            <w:tcW w:w="2242" w:type="dxa"/>
            <w:vAlign w:val="center"/>
          </w:tcPr>
          <w:p w14:paraId="65640793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  <w:r w:rsidRPr="005F0805">
              <w:rPr>
                <w:rFonts w:ascii="Arial" w:eastAsia="Times New Roman" w:hAnsi="Arial" w:cs="Times New Roman"/>
                <w:szCs w:val="24"/>
              </w:rPr>
              <w:t>Navn:</w:t>
            </w:r>
          </w:p>
        </w:tc>
        <w:tc>
          <w:tcPr>
            <w:tcW w:w="7059" w:type="dxa"/>
            <w:gridSpan w:val="2"/>
            <w:tcBorders>
              <w:bottom w:val="single" w:sz="4" w:space="0" w:color="auto"/>
            </w:tcBorders>
          </w:tcPr>
          <w:p w14:paraId="49838604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55B92BB5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</w:tc>
      </w:tr>
      <w:tr w:rsidR="005F0805" w:rsidRPr="005F0805" w14:paraId="29B60F4E" w14:textId="77777777" w:rsidTr="00124661">
        <w:tc>
          <w:tcPr>
            <w:tcW w:w="2242" w:type="dxa"/>
            <w:vAlign w:val="center"/>
          </w:tcPr>
          <w:p w14:paraId="7FF48E8F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  <w:r w:rsidRPr="005F0805">
              <w:rPr>
                <w:rFonts w:ascii="Arial" w:eastAsia="Times New Roman" w:hAnsi="Arial" w:cs="Times New Roman"/>
                <w:szCs w:val="24"/>
              </w:rPr>
              <w:t xml:space="preserve">Adresse: </w:t>
            </w:r>
          </w:p>
        </w:tc>
        <w:tc>
          <w:tcPr>
            <w:tcW w:w="7059" w:type="dxa"/>
            <w:gridSpan w:val="2"/>
          </w:tcPr>
          <w:p w14:paraId="640E063F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09129A4C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</w:tc>
      </w:tr>
      <w:tr w:rsidR="005F0805" w:rsidRPr="005F0805" w14:paraId="4F7F675C" w14:textId="77777777" w:rsidTr="00124661">
        <w:tc>
          <w:tcPr>
            <w:tcW w:w="2242" w:type="dxa"/>
            <w:vAlign w:val="center"/>
          </w:tcPr>
          <w:p w14:paraId="4875F7EE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  <w:r w:rsidRPr="005F0805">
              <w:rPr>
                <w:rFonts w:ascii="Arial" w:eastAsia="Times New Roman" w:hAnsi="Arial" w:cs="Times New Roman"/>
                <w:szCs w:val="24"/>
              </w:rPr>
              <w:t>Privattelefon:</w:t>
            </w:r>
          </w:p>
        </w:tc>
        <w:tc>
          <w:tcPr>
            <w:tcW w:w="7059" w:type="dxa"/>
            <w:gridSpan w:val="2"/>
            <w:tcBorders>
              <w:top w:val="single" w:sz="4" w:space="0" w:color="auto"/>
            </w:tcBorders>
          </w:tcPr>
          <w:p w14:paraId="70B54212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74B499DB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</w:tc>
      </w:tr>
      <w:tr w:rsidR="005F0805" w:rsidRPr="005F0805" w14:paraId="03E2B40E" w14:textId="77777777" w:rsidTr="00124661">
        <w:tc>
          <w:tcPr>
            <w:tcW w:w="2242" w:type="dxa"/>
            <w:vAlign w:val="center"/>
          </w:tcPr>
          <w:p w14:paraId="65AD178D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  <w:r w:rsidRPr="005F0805">
              <w:rPr>
                <w:rFonts w:ascii="Arial" w:eastAsia="Times New Roman" w:hAnsi="Arial" w:cs="Times New Roman"/>
                <w:szCs w:val="24"/>
              </w:rPr>
              <w:t>Mobiltelefon:</w:t>
            </w:r>
          </w:p>
        </w:tc>
        <w:tc>
          <w:tcPr>
            <w:tcW w:w="7059" w:type="dxa"/>
            <w:gridSpan w:val="2"/>
            <w:tcBorders>
              <w:top w:val="single" w:sz="4" w:space="0" w:color="auto"/>
            </w:tcBorders>
          </w:tcPr>
          <w:p w14:paraId="3C6D61FA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4B5480EC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</w:tc>
      </w:tr>
      <w:tr w:rsidR="005F0805" w:rsidRPr="005F0805" w14:paraId="50A0C85E" w14:textId="77777777" w:rsidTr="00124661">
        <w:tc>
          <w:tcPr>
            <w:tcW w:w="2242" w:type="dxa"/>
            <w:vAlign w:val="center"/>
          </w:tcPr>
          <w:p w14:paraId="2B223A27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  <w:r w:rsidRPr="005F0805">
              <w:rPr>
                <w:rFonts w:ascii="Arial" w:eastAsia="Times New Roman" w:hAnsi="Arial" w:cs="Times New Roman"/>
                <w:szCs w:val="24"/>
              </w:rPr>
              <w:t>Arbeidssted:</w:t>
            </w:r>
          </w:p>
        </w:tc>
        <w:tc>
          <w:tcPr>
            <w:tcW w:w="70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B1DC56E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202BEFF2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</w:tc>
      </w:tr>
      <w:tr w:rsidR="005F0805" w:rsidRPr="005F0805" w14:paraId="6807B51B" w14:textId="77777777" w:rsidTr="00124661">
        <w:trPr>
          <w:cantSplit/>
        </w:trPr>
        <w:tc>
          <w:tcPr>
            <w:tcW w:w="2242" w:type="dxa"/>
            <w:vAlign w:val="center"/>
          </w:tcPr>
          <w:p w14:paraId="4333937E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  <w:r w:rsidRPr="005F0805">
              <w:rPr>
                <w:rFonts w:ascii="Arial" w:eastAsia="Times New Roman" w:hAnsi="Arial" w:cs="Times New Roman"/>
                <w:szCs w:val="24"/>
              </w:rPr>
              <w:t>Telefon jobb/e-post:</w:t>
            </w:r>
          </w:p>
        </w:tc>
        <w:tc>
          <w:tcPr>
            <w:tcW w:w="3529" w:type="dxa"/>
            <w:tcBorders>
              <w:bottom w:val="single" w:sz="4" w:space="0" w:color="auto"/>
            </w:tcBorders>
          </w:tcPr>
          <w:p w14:paraId="2CAE1E58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2ECEDA14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</w:tc>
        <w:tc>
          <w:tcPr>
            <w:tcW w:w="3530" w:type="dxa"/>
            <w:tcBorders>
              <w:bottom w:val="single" w:sz="4" w:space="0" w:color="auto"/>
            </w:tcBorders>
          </w:tcPr>
          <w:p w14:paraId="50910F60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</w:tc>
      </w:tr>
      <w:tr w:rsidR="005F0805" w:rsidRPr="005F0805" w14:paraId="17EC3D6C" w14:textId="77777777" w:rsidTr="00124661">
        <w:trPr>
          <w:cantSplit/>
        </w:trPr>
        <w:tc>
          <w:tcPr>
            <w:tcW w:w="9301" w:type="dxa"/>
            <w:gridSpan w:val="3"/>
          </w:tcPr>
          <w:p w14:paraId="0ABBC7D8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b/>
                <w:szCs w:val="24"/>
              </w:rPr>
            </w:pPr>
          </w:p>
          <w:p w14:paraId="60EE66AF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  <w:r w:rsidRPr="005F0805">
              <w:rPr>
                <w:rFonts w:ascii="Arial" w:eastAsia="Times New Roman" w:hAnsi="Arial" w:cs="Times New Roman"/>
                <w:szCs w:val="24"/>
              </w:rPr>
              <w:t>Ønske om seminarsted: _______________________________________________________</w:t>
            </w:r>
          </w:p>
          <w:p w14:paraId="34E630C6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b/>
                <w:szCs w:val="24"/>
              </w:rPr>
            </w:pPr>
          </w:p>
          <w:p w14:paraId="7DE9F6AA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b/>
                <w:szCs w:val="24"/>
              </w:rPr>
            </w:pPr>
          </w:p>
          <w:p w14:paraId="13A8D6B0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b/>
                <w:szCs w:val="24"/>
              </w:rPr>
            </w:pPr>
            <w:r w:rsidRPr="005F0805">
              <w:rPr>
                <w:rFonts w:ascii="Arial" w:eastAsia="Times New Roman" w:hAnsi="Arial" w:cs="Times New Roman"/>
                <w:b/>
                <w:szCs w:val="24"/>
              </w:rPr>
              <w:t xml:space="preserve">Begrunnelse for å ta utdannelsen: </w:t>
            </w:r>
          </w:p>
          <w:p w14:paraId="4F40EC63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08B972A0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4D6F23BD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3BBAEBAB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0CEFC914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6601C274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6C8DD333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</w:tc>
      </w:tr>
      <w:tr w:rsidR="005F0805" w:rsidRPr="005F0805" w14:paraId="49D0ED9C" w14:textId="77777777" w:rsidTr="00124661">
        <w:trPr>
          <w:cantSplit/>
        </w:trPr>
        <w:tc>
          <w:tcPr>
            <w:tcW w:w="9301" w:type="dxa"/>
            <w:gridSpan w:val="3"/>
          </w:tcPr>
          <w:p w14:paraId="5CFD0F4E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  <w:r w:rsidRPr="005F0805">
              <w:rPr>
                <w:rFonts w:ascii="Arial" w:eastAsia="Times New Roman" w:hAnsi="Arial" w:cs="Times New Roman"/>
                <w:b/>
                <w:szCs w:val="24"/>
              </w:rPr>
              <w:t>Arbeidserfaring i voksenpsykiatri</w:t>
            </w:r>
            <w:r w:rsidRPr="005F0805">
              <w:rPr>
                <w:rFonts w:ascii="Arial" w:eastAsia="Times New Roman" w:hAnsi="Arial" w:cs="Times New Roman"/>
                <w:szCs w:val="24"/>
              </w:rPr>
              <w:t xml:space="preserve"> (sted og tidspunkt):</w:t>
            </w:r>
          </w:p>
          <w:p w14:paraId="73411094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2225F787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2595AFF7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7A8C59DD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756069E5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0ECB64B7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2BE370F6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4F7154D9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</w:tc>
      </w:tr>
      <w:tr w:rsidR="005F0805" w:rsidRPr="005F0805" w14:paraId="4287A6B0" w14:textId="77777777" w:rsidTr="00124661">
        <w:trPr>
          <w:cantSplit/>
        </w:trPr>
        <w:tc>
          <w:tcPr>
            <w:tcW w:w="9301" w:type="dxa"/>
            <w:gridSpan w:val="3"/>
          </w:tcPr>
          <w:p w14:paraId="6F385F46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b/>
                <w:szCs w:val="24"/>
              </w:rPr>
            </w:pPr>
            <w:r w:rsidRPr="005F0805">
              <w:rPr>
                <w:rFonts w:ascii="Arial" w:eastAsia="Times New Roman" w:hAnsi="Arial" w:cs="Times New Roman"/>
                <w:b/>
                <w:szCs w:val="24"/>
              </w:rPr>
              <w:t>Psykoterapeutisk utdanning/erfaring:</w:t>
            </w:r>
          </w:p>
          <w:p w14:paraId="60ABE5F5" w14:textId="77777777" w:rsidR="005F0805" w:rsidRPr="005F0805" w:rsidRDefault="005F0805" w:rsidP="005F080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  <w:r w:rsidRPr="005F0805">
              <w:rPr>
                <w:rFonts w:ascii="Arial" w:eastAsia="Times New Roman" w:hAnsi="Arial" w:cs="Times New Roman"/>
                <w:szCs w:val="24"/>
              </w:rPr>
              <w:t xml:space="preserve">Teoretisk utdanning i psykoterapi (individuelt/gruppe/familie): </w:t>
            </w:r>
          </w:p>
          <w:p w14:paraId="3DA1C6A4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024E44DE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0FB4B079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21E2D1CD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159766AA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6C4A3C48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76F77CA8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0F762575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</w:tc>
      </w:tr>
      <w:tr w:rsidR="005F0805" w:rsidRPr="005F0805" w14:paraId="25CD7E0B" w14:textId="77777777" w:rsidTr="00124661">
        <w:trPr>
          <w:cantSplit/>
        </w:trPr>
        <w:tc>
          <w:tcPr>
            <w:tcW w:w="9301" w:type="dxa"/>
            <w:gridSpan w:val="3"/>
          </w:tcPr>
          <w:p w14:paraId="691275B7" w14:textId="77777777" w:rsidR="005F0805" w:rsidRPr="005F0805" w:rsidRDefault="005F0805" w:rsidP="005F080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  <w:r w:rsidRPr="005F0805">
              <w:rPr>
                <w:rFonts w:ascii="Arial" w:eastAsia="Times New Roman" w:hAnsi="Arial" w:cs="Times New Roman"/>
                <w:szCs w:val="24"/>
              </w:rPr>
              <w:lastRenderedPageBreak/>
              <w:t xml:space="preserve">Mottatt psykoterapiveiledning: </w:t>
            </w:r>
          </w:p>
          <w:p w14:paraId="043AEE23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63CE6378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7FCAD99E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240B793D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6736CFEE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3CD3D532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25A6C30C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09955BB6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41EBF902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14BC9BCB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22B17AF6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0DC6FC66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</w:tc>
      </w:tr>
      <w:tr w:rsidR="005F0805" w:rsidRPr="005F0805" w14:paraId="684D39A1" w14:textId="77777777" w:rsidTr="00124661">
        <w:trPr>
          <w:cantSplit/>
        </w:trPr>
        <w:tc>
          <w:tcPr>
            <w:tcW w:w="9301" w:type="dxa"/>
            <w:gridSpan w:val="3"/>
          </w:tcPr>
          <w:p w14:paraId="57692D2F" w14:textId="77777777" w:rsidR="005F0805" w:rsidRPr="005F0805" w:rsidRDefault="005F0805" w:rsidP="005F080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  <w:r w:rsidRPr="005F0805">
              <w:rPr>
                <w:rFonts w:ascii="Arial" w:eastAsia="Times New Roman" w:hAnsi="Arial" w:cs="Times New Roman"/>
                <w:szCs w:val="24"/>
              </w:rPr>
              <w:t>Psykoterapeutisk praksis:</w:t>
            </w:r>
          </w:p>
          <w:p w14:paraId="78F73EF6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403749DF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2419B612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096AA403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5B22C7E7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605BC753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3BFAB643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1C2EEC87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4F34B5C2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342DAE97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578FABE6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3DC2769D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</w:tc>
      </w:tr>
      <w:tr w:rsidR="005F0805" w:rsidRPr="005F0805" w14:paraId="431C12D4" w14:textId="77777777" w:rsidTr="00124661">
        <w:trPr>
          <w:cantSplit/>
        </w:trPr>
        <w:tc>
          <w:tcPr>
            <w:tcW w:w="9301" w:type="dxa"/>
            <w:gridSpan w:val="3"/>
          </w:tcPr>
          <w:p w14:paraId="75A8B219" w14:textId="77777777" w:rsidR="005F0805" w:rsidRPr="005F0805" w:rsidRDefault="005F0805" w:rsidP="005F080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  <w:r w:rsidRPr="005F0805">
              <w:rPr>
                <w:rFonts w:ascii="Arial" w:eastAsia="Times New Roman" w:hAnsi="Arial" w:cs="Times New Roman"/>
                <w:szCs w:val="24"/>
              </w:rPr>
              <w:t xml:space="preserve">Psykoterapeutisk praksis i nåværende arbeidssituasjon: </w:t>
            </w:r>
          </w:p>
          <w:p w14:paraId="63C55667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249087DC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57B8BF9D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659BC8D1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2473F183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0F050489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4E8BBC5B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61C5DEED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7F060B34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25E8B351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6B33F3C7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</w:tc>
      </w:tr>
      <w:tr w:rsidR="005F0805" w:rsidRPr="005F0805" w14:paraId="09403696" w14:textId="77777777" w:rsidTr="00124661">
        <w:trPr>
          <w:cantSplit/>
        </w:trPr>
        <w:tc>
          <w:tcPr>
            <w:tcW w:w="9301" w:type="dxa"/>
            <w:gridSpan w:val="3"/>
          </w:tcPr>
          <w:p w14:paraId="270B1A78" w14:textId="77777777" w:rsidR="005F0805" w:rsidRPr="005F0805" w:rsidRDefault="005F0805" w:rsidP="005F080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  <w:r w:rsidRPr="005F0805">
              <w:rPr>
                <w:rFonts w:ascii="Arial" w:eastAsia="Times New Roman" w:hAnsi="Arial" w:cs="Times New Roman"/>
                <w:szCs w:val="24"/>
              </w:rPr>
              <w:t xml:space="preserve">Nåværende psykoterapiveiledning, erfaring fra andre fora/sammenhenger som kan ha betydning for utvikling av psykoterapeutisk kompetanse: </w:t>
            </w:r>
          </w:p>
          <w:p w14:paraId="7003440F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4856E4D1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4894F905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16221F84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361FD79B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7E9F282D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3AD54281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226527F5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1DBA945C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19DA434C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65548516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  <w:p w14:paraId="76828BF5" w14:textId="77777777" w:rsidR="005F0805" w:rsidRPr="005F0805" w:rsidRDefault="005F0805" w:rsidP="005F0805">
            <w:pPr>
              <w:spacing w:after="0" w:line="240" w:lineRule="auto"/>
              <w:rPr>
                <w:rFonts w:ascii="Arial" w:eastAsia="Times New Roman" w:hAnsi="Arial" w:cs="Times New Roman"/>
                <w:szCs w:val="24"/>
              </w:rPr>
            </w:pPr>
          </w:p>
        </w:tc>
      </w:tr>
    </w:tbl>
    <w:p w14:paraId="43987D06" w14:textId="77777777" w:rsidR="0097008B" w:rsidRPr="0043202E" w:rsidRDefault="0097008B" w:rsidP="00125D9D">
      <w:pPr>
        <w:pStyle w:val="Ingenmellomrom"/>
        <w:rPr>
          <w:rFonts w:ascii="Arial" w:hAnsi="Arial" w:cs="Arial"/>
          <w:sz w:val="20"/>
        </w:rPr>
      </w:pPr>
    </w:p>
    <w:p w14:paraId="5C0EB3F5" w14:textId="77777777" w:rsidR="00037CA3" w:rsidRPr="0097008B" w:rsidRDefault="00037CA3" w:rsidP="00125D9D">
      <w:pPr>
        <w:pStyle w:val="Ingenmellomrom"/>
        <w:rPr>
          <w:rFonts w:ascii="Arial" w:hAnsi="Arial" w:cs="Arial"/>
          <w:sz w:val="20"/>
        </w:rPr>
      </w:pPr>
    </w:p>
    <w:sectPr w:rsidR="00037CA3" w:rsidRPr="0097008B" w:rsidSect="00037CA3">
      <w:headerReference w:type="first" r:id="rId10"/>
      <w:footerReference w:type="first" r:id="rId11"/>
      <w:pgSz w:w="11906" w:h="16838"/>
      <w:pgMar w:top="1560" w:right="1417" w:bottom="1418" w:left="1418" w:header="426" w:footer="5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15699" w14:textId="77777777" w:rsidR="00F01F85" w:rsidRDefault="00F01F85" w:rsidP="00B574C3">
      <w:pPr>
        <w:spacing w:after="0" w:line="240" w:lineRule="auto"/>
      </w:pPr>
      <w:r>
        <w:separator/>
      </w:r>
    </w:p>
  </w:endnote>
  <w:endnote w:type="continuationSeparator" w:id="0">
    <w:p w14:paraId="36488D91" w14:textId="77777777" w:rsidR="00F01F85" w:rsidRDefault="00F01F85" w:rsidP="00B57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2058583"/>
      <w:docPartObj>
        <w:docPartGallery w:val="Page Numbers (Bottom of Page)"/>
        <w:docPartUnique/>
      </w:docPartObj>
    </w:sdtPr>
    <w:sdtEndPr/>
    <w:sdtContent>
      <w:p w14:paraId="2FC652C9" w14:textId="77777777" w:rsidR="00037CA3" w:rsidRDefault="00037CA3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559A">
          <w:rPr>
            <w:noProof/>
          </w:rPr>
          <w:t>1</w:t>
        </w:r>
        <w:r>
          <w:fldChar w:fldCharType="end"/>
        </w:r>
      </w:p>
    </w:sdtContent>
  </w:sdt>
  <w:p w14:paraId="6662C328" w14:textId="77777777" w:rsidR="00037CA3" w:rsidRPr="00037CA3" w:rsidRDefault="00037CA3" w:rsidP="00037CA3">
    <w:pPr>
      <w:pStyle w:val="Bunntekst"/>
      <w:tabs>
        <w:tab w:val="clear" w:pos="4536"/>
        <w:tab w:val="center" w:pos="3402"/>
      </w:tabs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C4DEB" w14:textId="77777777" w:rsidR="00F01F85" w:rsidRDefault="00F01F85" w:rsidP="00B574C3">
      <w:pPr>
        <w:spacing w:after="0" w:line="240" w:lineRule="auto"/>
      </w:pPr>
      <w:r>
        <w:separator/>
      </w:r>
    </w:p>
  </w:footnote>
  <w:footnote w:type="continuationSeparator" w:id="0">
    <w:p w14:paraId="3068D1D0" w14:textId="77777777" w:rsidR="00F01F85" w:rsidRDefault="00F01F85" w:rsidP="00B574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118A5" w14:textId="77777777" w:rsidR="00037CA3" w:rsidRDefault="0073610A">
    <w:pPr>
      <w:pStyle w:val="Topptekst"/>
    </w:pPr>
    <w:r>
      <w:rPr>
        <w:noProof/>
        <w:lang w:eastAsia="nb-NO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6DC2AC8" wp14:editId="776225A7">
              <wp:simplePos x="0" y="0"/>
              <wp:positionH relativeFrom="margin">
                <wp:posOffset>966470</wp:posOffset>
              </wp:positionH>
              <wp:positionV relativeFrom="paragraph">
                <wp:posOffset>186690</wp:posOffset>
              </wp:positionV>
              <wp:extent cx="4905375" cy="406400"/>
              <wp:effectExtent l="0" t="0" r="9525" b="0"/>
              <wp:wrapSquare wrapText="bothSides"/>
              <wp:docPr id="3" name="Tekstboks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5375" cy="406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0E7863" w14:textId="77777777" w:rsidR="0073610A" w:rsidRPr="003346EF" w:rsidRDefault="0073610A" w:rsidP="0073610A">
                          <w:pPr>
                            <w:pStyle w:val="Topptekst"/>
                            <w:rPr>
                              <w:rFonts w:ascii="Arial" w:hAnsi="Arial" w:cs="Arial"/>
                              <w:b/>
                              <w:color w:val="1F4E79" w:themeColor="accent1" w:themeShade="80"/>
                              <w:sz w:val="20"/>
                            </w:rPr>
                          </w:pPr>
                          <w:r w:rsidRPr="003346EF">
                            <w:rPr>
                              <w:rFonts w:ascii="Arial" w:hAnsi="Arial" w:cs="Arial"/>
                              <w:b/>
                              <w:color w:val="1F4E79" w:themeColor="accent1" w:themeShade="80"/>
                              <w:sz w:val="20"/>
                            </w:rPr>
                            <w:t>SEPREP – Senter for psykoterapi og psykososial rehabilitering ved psykoser</w:t>
                          </w:r>
                        </w:p>
                        <w:p w14:paraId="212D34C6" w14:textId="77777777" w:rsidR="0073610A" w:rsidRPr="0097008B" w:rsidRDefault="0073610A" w:rsidP="0073610A">
                          <w:pPr>
                            <w:rPr>
                              <w:rFonts w:ascii="Arial" w:hAnsi="Arial" w:cs="Arial"/>
                              <w:bCs/>
                              <w:color w:val="1F4E79" w:themeColor="accent1" w:themeShade="80"/>
                              <w:sz w:val="20"/>
                              <w:lang w:val="en-US"/>
                            </w:rPr>
                          </w:pPr>
                          <w:r w:rsidRPr="0097008B">
                            <w:rPr>
                              <w:rFonts w:ascii="Arial" w:hAnsi="Arial" w:cs="Arial"/>
                              <w:bCs/>
                              <w:color w:val="1F4E79" w:themeColor="accent1" w:themeShade="80"/>
                              <w:sz w:val="20"/>
                              <w:lang w:val="en-US"/>
                            </w:rPr>
                            <w:t xml:space="preserve">Jacob Aalls gate 30, 0364 Oslo       </w:t>
                          </w:r>
                          <w:r w:rsidRPr="0097008B">
                            <w:rPr>
                              <w:lang w:val="en-US"/>
                            </w:rPr>
                            <w:t xml:space="preserve"> </w:t>
                          </w:r>
                          <w:hyperlink r:id="rId1" w:history="1">
                            <w:r w:rsidRPr="0097008B">
                              <w:rPr>
                                <w:rFonts w:ascii="Arial" w:hAnsi="Arial" w:cs="Arial"/>
                                <w:bCs/>
                                <w:color w:val="1F4E79" w:themeColor="accent1" w:themeShade="80"/>
                                <w:sz w:val="20"/>
                                <w:lang w:val="en-US"/>
                              </w:rPr>
                              <w:t>postmaster@seprep.no</w:t>
                            </w:r>
                          </w:hyperlink>
                          <w:r w:rsidRPr="0097008B">
                            <w:rPr>
                              <w:rFonts w:ascii="Arial" w:hAnsi="Arial" w:cs="Arial"/>
                              <w:bCs/>
                              <w:color w:val="1F4E79" w:themeColor="accent1" w:themeShade="80"/>
                              <w:sz w:val="20"/>
                              <w:lang w:val="en-US"/>
                            </w:rPr>
                            <w:t xml:space="preserve">         www.seprep.no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DC2AC8" id="_x0000_t202" coordsize="21600,21600" o:spt="202" path="m,l,21600r21600,l21600,xe">
              <v:stroke joinstyle="miter"/>
              <v:path gradientshapeok="t" o:connecttype="rect"/>
            </v:shapetype>
            <v:shape id="Tekstboks 3" o:spid="_x0000_s1026" type="#_x0000_t202" style="position:absolute;margin-left:76.1pt;margin-top:14.7pt;width:386.25pt;height:3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" stroked="f">
              <v:textbox>
                <w:txbxContent>
                  <w:p w14:paraId="170E7863" w14:textId="77777777" w:rsidR="0073610A" w:rsidRPr="003346EF" w:rsidRDefault="0073610A" w:rsidP="0073610A">
                    <w:pPr>
                      <w:pStyle w:val="Topptekst"/>
                      <w:rPr>
                        <w:rFonts w:ascii="Arial" w:hAnsi="Arial" w:cs="Arial"/>
                        <w:b/>
                        <w:color w:val="1F4E79" w:themeColor="accent1" w:themeShade="80"/>
                        <w:sz w:val="20"/>
                      </w:rPr>
                    </w:pPr>
                    <w:r w:rsidRPr="003346EF">
                      <w:rPr>
                        <w:rFonts w:ascii="Arial" w:hAnsi="Arial" w:cs="Arial"/>
                        <w:b/>
                        <w:color w:val="1F4E79" w:themeColor="accent1" w:themeShade="80"/>
                        <w:sz w:val="20"/>
                      </w:rPr>
                      <w:t>SEPREP – Senter for psykoterapi og psykososial rehabilitering ved psykoser</w:t>
                    </w:r>
                  </w:p>
                  <w:p w14:paraId="212D34C6" w14:textId="77777777" w:rsidR="0073610A" w:rsidRPr="0097008B" w:rsidRDefault="0073610A" w:rsidP="0073610A">
                    <w:pPr>
                      <w:rPr>
                        <w:rFonts w:ascii="Arial" w:hAnsi="Arial" w:cs="Arial"/>
                        <w:bCs/>
                        <w:color w:val="1F4E79" w:themeColor="accent1" w:themeShade="80"/>
                        <w:sz w:val="20"/>
                        <w:lang w:val="en-US"/>
                      </w:rPr>
                    </w:pPr>
                    <w:r w:rsidRPr="0097008B">
                      <w:rPr>
                        <w:rFonts w:ascii="Arial" w:hAnsi="Arial" w:cs="Arial"/>
                        <w:bCs/>
                        <w:color w:val="1F4E79" w:themeColor="accent1" w:themeShade="80"/>
                        <w:sz w:val="20"/>
                        <w:lang w:val="en-US"/>
                      </w:rPr>
                      <w:t xml:space="preserve">Jacob Aalls gate 30, 0364 Oslo       </w:t>
                    </w:r>
                    <w:r w:rsidRPr="0097008B">
                      <w:rPr>
                        <w:lang w:val="en-US"/>
                      </w:rPr>
                      <w:t xml:space="preserve"> </w:t>
                    </w:r>
                    <w:hyperlink r:id="rId2" w:history="1">
                      <w:r w:rsidRPr="0097008B">
                        <w:rPr>
                          <w:rFonts w:ascii="Arial" w:hAnsi="Arial" w:cs="Arial"/>
                          <w:bCs/>
                          <w:color w:val="1F4E79" w:themeColor="accent1" w:themeShade="80"/>
                          <w:sz w:val="20"/>
                          <w:lang w:val="en-US"/>
                        </w:rPr>
                        <w:t>postmaster@seprep.no</w:t>
                      </w:r>
                    </w:hyperlink>
                    <w:r w:rsidRPr="0097008B">
                      <w:rPr>
                        <w:rFonts w:ascii="Arial" w:hAnsi="Arial" w:cs="Arial"/>
                        <w:bCs/>
                        <w:color w:val="1F4E79" w:themeColor="accent1" w:themeShade="80"/>
                        <w:sz w:val="20"/>
                        <w:lang w:val="en-US"/>
                      </w:rPr>
                      <w:t xml:space="preserve">         www.seprep.no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037CA3">
      <w:rPr>
        <w:noProof/>
        <w:lang w:eastAsia="nb-NO"/>
      </w:rPr>
      <w:drawing>
        <wp:inline distT="0" distB="0" distL="0" distR="0" wp14:anchorId="0B4B6032" wp14:editId="65B620A0">
          <wp:extent cx="821266" cy="821266"/>
          <wp:effectExtent l="0" t="0" r="0" b="0"/>
          <wp:docPr id="11" name="Bil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02_Logo_blaa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11" cy="8477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3A7786"/>
    <w:multiLevelType w:val="singleLevel"/>
    <w:tmpl w:val="D9F89F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493178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CEE"/>
    <w:rsid w:val="00037CA3"/>
    <w:rsid w:val="00097503"/>
    <w:rsid w:val="00125D9D"/>
    <w:rsid w:val="00134022"/>
    <w:rsid w:val="00291EA9"/>
    <w:rsid w:val="003346EF"/>
    <w:rsid w:val="003D39E2"/>
    <w:rsid w:val="0043202E"/>
    <w:rsid w:val="00435FA4"/>
    <w:rsid w:val="004A20A9"/>
    <w:rsid w:val="004B4CCB"/>
    <w:rsid w:val="005538AF"/>
    <w:rsid w:val="005F0805"/>
    <w:rsid w:val="006917D1"/>
    <w:rsid w:val="00694E26"/>
    <w:rsid w:val="006F3D79"/>
    <w:rsid w:val="0073610A"/>
    <w:rsid w:val="0082559A"/>
    <w:rsid w:val="00852B41"/>
    <w:rsid w:val="008F3728"/>
    <w:rsid w:val="0097008B"/>
    <w:rsid w:val="00A2061B"/>
    <w:rsid w:val="00B574C3"/>
    <w:rsid w:val="00C44CEE"/>
    <w:rsid w:val="00CB554F"/>
    <w:rsid w:val="00DF40D8"/>
    <w:rsid w:val="00F01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5A204E"/>
  <w15:chartTrackingRefBased/>
  <w15:docId w15:val="{EC12F0F3-7A43-468C-A4AD-FA5369984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nhideWhenUsed/>
    <w:rsid w:val="00B57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574C3"/>
  </w:style>
  <w:style w:type="paragraph" w:styleId="Bunntekst">
    <w:name w:val="footer"/>
    <w:basedOn w:val="Normal"/>
    <w:link w:val="BunntekstTegn"/>
    <w:uiPriority w:val="99"/>
    <w:unhideWhenUsed/>
    <w:rsid w:val="00B57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574C3"/>
  </w:style>
  <w:style w:type="character" w:styleId="Hyperkobling">
    <w:name w:val="Hyperlink"/>
    <w:basedOn w:val="Standardskriftforavsnitt"/>
    <w:uiPriority w:val="99"/>
    <w:unhideWhenUsed/>
    <w:rsid w:val="00B574C3"/>
    <w:rPr>
      <w:color w:val="0563C1" w:themeColor="hyperlink"/>
      <w:u w:val="single"/>
    </w:rPr>
  </w:style>
  <w:style w:type="paragraph" w:styleId="Ingenmellomrom">
    <w:name w:val="No Spacing"/>
    <w:uiPriority w:val="1"/>
    <w:qFormat/>
    <w:rsid w:val="00125D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postmaster@seprep.no" TargetMode="External"/><Relationship Id="rId1" Type="http://schemas.openxmlformats.org/officeDocument/2006/relationships/hyperlink" Target="mailto:postmaster@seprep.no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Sync\OneDrive%20-%20SEPREP\Felles\Maler\Brevmaler%202021\SEPREP%20Stiftelsen%20fargelogo%202021_v3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DA751EDC-FD12-4CF8-AD10-0D733A4F2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SEPREP Stiftelsen fargelogo 2021_v3.dotx</Template>
  <TotalTime>6</TotalTime>
  <Pages>2</Pages>
  <Words>126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VID Vitenskapelige Høgskole</Company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Wenche Løyning</dc:creator>
  <cp:keywords/>
  <dc:description/>
  <cp:lastModifiedBy>Wenche Løyning</cp:lastModifiedBy>
  <cp:revision>6</cp:revision>
  <dcterms:created xsi:type="dcterms:W3CDTF">2022-04-20T14:01:00Z</dcterms:created>
  <dcterms:modified xsi:type="dcterms:W3CDTF">2022-04-20T14:14:00Z</dcterms:modified>
</cp:coreProperties>
</file>